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7BD5B" w14:textId="77777777" w:rsidR="009F057C" w:rsidRPr="00CE0B27" w:rsidRDefault="009F057C" w:rsidP="009F057C">
      <w:pPr>
        <w:pStyle w:val="Default"/>
        <w:rPr>
          <w:b/>
          <w:sz w:val="20"/>
          <w:szCs w:val="20"/>
        </w:rPr>
      </w:pPr>
    </w:p>
    <w:p w14:paraId="0A784F1D" w14:textId="77777777" w:rsidR="00EB06DB" w:rsidRPr="00CE0B27" w:rsidRDefault="00EB06DB" w:rsidP="009217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447FB32C" w14:textId="77777777" w:rsidR="00A931E5" w:rsidRPr="007C0DDA" w:rsidRDefault="00A931E5" w:rsidP="007C0D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2097C31" w14:textId="77777777" w:rsidR="007C0DDA" w:rsidRPr="007C0DDA" w:rsidRDefault="007C0DDA" w:rsidP="007C0DD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Spett.</w:t>
      </w:r>
      <w:r w:rsidRPr="007C0DDA">
        <w:rPr>
          <w:rFonts w:ascii="Times New Roman" w:hAnsi="Times New Roman"/>
          <w:color w:val="000000"/>
          <w:sz w:val="24"/>
          <w:szCs w:val="24"/>
        </w:rPr>
        <w:t>le</w:t>
      </w:r>
    </w:p>
    <w:p w14:paraId="57BDA190" w14:textId="4CE35953" w:rsidR="006E579B" w:rsidRPr="006E579B" w:rsidRDefault="006E579B" w:rsidP="007C0DD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E579B">
        <w:rPr>
          <w:rFonts w:ascii="Times New Roman" w:hAnsi="Times New Roman"/>
          <w:b/>
          <w:bCs/>
          <w:color w:val="000000"/>
          <w:sz w:val="24"/>
          <w:szCs w:val="24"/>
        </w:rPr>
        <w:t xml:space="preserve">Comune di Pomigliano </w:t>
      </w:r>
      <w:r w:rsidR="00535CEC">
        <w:rPr>
          <w:rFonts w:ascii="Times New Roman" w:hAnsi="Times New Roman"/>
          <w:b/>
          <w:bCs/>
          <w:color w:val="000000"/>
          <w:sz w:val="24"/>
          <w:szCs w:val="24"/>
        </w:rPr>
        <w:t>d</w:t>
      </w:r>
      <w:r w:rsidRPr="006E579B">
        <w:rPr>
          <w:rFonts w:ascii="Times New Roman" w:hAnsi="Times New Roman"/>
          <w:b/>
          <w:bCs/>
          <w:color w:val="000000"/>
          <w:sz w:val="24"/>
          <w:szCs w:val="24"/>
        </w:rPr>
        <w:t>’Arco</w:t>
      </w:r>
    </w:p>
    <w:p w14:paraId="216846EB" w14:textId="0F3D39C0" w:rsidR="006E579B" w:rsidRDefault="006E579B" w:rsidP="007C0DD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In persona del Sindaco P.T.</w:t>
      </w:r>
    </w:p>
    <w:p w14:paraId="3ADD41EF" w14:textId="2F0334F8" w:rsidR="006E579B" w:rsidRPr="006E579B" w:rsidRDefault="006E579B" w:rsidP="007C0DD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E579B">
        <w:rPr>
          <w:rFonts w:ascii="Times New Roman" w:hAnsi="Times New Roman"/>
          <w:b/>
          <w:bCs/>
          <w:color w:val="000000"/>
          <w:sz w:val="24"/>
          <w:szCs w:val="24"/>
        </w:rPr>
        <w:t>Nella qualità di Ente Capofila dell’Ambito Territoriale N25</w:t>
      </w:r>
    </w:p>
    <w:p w14:paraId="6E1BFD53" w14:textId="2F742B3D" w:rsidR="007C0DDA" w:rsidRPr="006E579B" w:rsidRDefault="007C0DDA" w:rsidP="007C0DD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563C2"/>
          <w:sz w:val="24"/>
          <w:szCs w:val="24"/>
        </w:rPr>
      </w:pPr>
      <w:r w:rsidRPr="006E579B">
        <w:rPr>
          <w:rFonts w:ascii="Times New Roman" w:hAnsi="Times New Roman"/>
          <w:b/>
          <w:bCs/>
          <w:color w:val="000000"/>
          <w:sz w:val="24"/>
          <w:szCs w:val="24"/>
        </w:rPr>
        <w:t xml:space="preserve">PEC: </w:t>
      </w:r>
      <w:r w:rsidR="006E579B" w:rsidRPr="006E579B">
        <w:rPr>
          <w:rFonts w:ascii="Times New Roman" w:hAnsi="Times New Roman"/>
          <w:b/>
          <w:bCs/>
          <w:color w:val="0563C2"/>
          <w:sz w:val="24"/>
          <w:szCs w:val="24"/>
        </w:rPr>
        <w:t>affarisociali.pomigliano@asmepec.it</w:t>
      </w:r>
    </w:p>
    <w:p w14:paraId="42D2413A" w14:textId="77777777" w:rsidR="007C0DDA" w:rsidRPr="006E579B" w:rsidRDefault="007C0DDA" w:rsidP="007C0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71D3373" w14:textId="77777777" w:rsidR="007C0DDA" w:rsidRPr="007C0DDA" w:rsidRDefault="007C0DDA" w:rsidP="007C0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OGGETTO: </w:t>
      </w:r>
      <w:r w:rsidRPr="007C0DDA">
        <w:rPr>
          <w:rFonts w:ascii="Times New Roman" w:hAnsi="Times New Roman"/>
          <w:b/>
          <w:bCs/>
          <w:color w:val="000000"/>
          <w:sz w:val="24"/>
          <w:szCs w:val="24"/>
        </w:rPr>
        <w:t>AVVISO PUBBLICO per l’acquisizione di manifestazioni di interesse per la presentazione di proposte</w:t>
      </w:r>
      <w:r w:rsidR="00CE0B2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C0DDA">
        <w:rPr>
          <w:rFonts w:ascii="Times New Roman" w:hAnsi="Times New Roman"/>
          <w:b/>
          <w:bCs/>
          <w:color w:val="000000"/>
          <w:sz w:val="24"/>
          <w:szCs w:val="24"/>
        </w:rPr>
        <w:t>progettuali finalizzate alla costituzione di una ATS, con un Ente del Terzo Settore, per la REALIZZAZIONE</w:t>
      </w:r>
      <w:r w:rsidR="00CE0B2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C0DDA">
        <w:rPr>
          <w:rFonts w:ascii="Times New Roman" w:hAnsi="Times New Roman"/>
          <w:b/>
          <w:bCs/>
          <w:color w:val="000000"/>
          <w:sz w:val="24"/>
          <w:szCs w:val="24"/>
        </w:rPr>
        <w:t>DI PERCORSI PERSONALIZZATI DI INCLUSIONE E AUTONOMIA PER LE PERSONE CON DISABILITÀ in</w:t>
      </w:r>
      <w:r w:rsidR="00CE0B2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C0DDA">
        <w:rPr>
          <w:rFonts w:ascii="Times New Roman" w:hAnsi="Times New Roman"/>
          <w:b/>
          <w:bCs/>
          <w:color w:val="000000"/>
          <w:sz w:val="24"/>
          <w:szCs w:val="24"/>
        </w:rPr>
        <w:t>attuazione della Deliberazione di Giunta Regionale n. 193 del 20/05/2026.</w:t>
      </w:r>
    </w:p>
    <w:p w14:paraId="564B9366" w14:textId="77777777" w:rsidR="007C0DDA" w:rsidRDefault="007C0DDA" w:rsidP="007C0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B936C2D" w14:textId="722D762E" w:rsidR="007C0DDA" w:rsidRPr="007C0DDA" w:rsidRDefault="007C0DDA" w:rsidP="007C0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0DDA">
        <w:rPr>
          <w:rFonts w:ascii="Times New Roman" w:hAnsi="Times New Roman"/>
          <w:color w:val="000000"/>
          <w:sz w:val="24"/>
          <w:szCs w:val="24"/>
        </w:rPr>
        <w:t xml:space="preserve">Il/la sottoscritto/a nato/a </w:t>
      </w:r>
      <w:proofErr w:type="spellStart"/>
      <w:r w:rsidRPr="007C0DDA">
        <w:rPr>
          <w:rFonts w:ascii="Times New Roman" w:hAnsi="Times New Roman"/>
          <w:color w:val="000000"/>
          <w:sz w:val="24"/>
          <w:szCs w:val="24"/>
        </w:rPr>
        <w:t>a</w:t>
      </w:r>
      <w:proofErr w:type="spellEnd"/>
      <w:r w:rsidR="006E579B">
        <w:rPr>
          <w:rFonts w:ascii="Times New Roman" w:hAnsi="Times New Roman"/>
          <w:color w:val="000000"/>
          <w:sz w:val="24"/>
          <w:szCs w:val="24"/>
        </w:rPr>
        <w:t xml:space="preserve"> ……………………………………………</w:t>
      </w:r>
      <w:proofErr w:type="spellStart"/>
      <w:r w:rsidRPr="007C0DDA">
        <w:rPr>
          <w:rFonts w:ascii="Times New Roman" w:hAnsi="Times New Roman"/>
          <w:color w:val="000000"/>
          <w:sz w:val="24"/>
          <w:szCs w:val="24"/>
        </w:rPr>
        <w:t>il</w:t>
      </w:r>
      <w:proofErr w:type="spellEnd"/>
      <w:r w:rsidRPr="007C0DDA">
        <w:rPr>
          <w:rFonts w:ascii="Times New Roman" w:hAnsi="Times New Roman"/>
          <w:color w:val="000000"/>
          <w:sz w:val="24"/>
          <w:szCs w:val="24"/>
        </w:rPr>
        <w:t xml:space="preserve"> in qualità di Legale Rappresentante dell’impresa</w:t>
      </w:r>
      <w:r w:rsidR="006E579B">
        <w:rPr>
          <w:rFonts w:ascii="Times New Roman" w:hAnsi="Times New Roman"/>
          <w:color w:val="000000"/>
          <w:sz w:val="24"/>
          <w:szCs w:val="24"/>
        </w:rPr>
        <w:t>…………………………………………</w:t>
      </w:r>
      <w:proofErr w:type="gramStart"/>
      <w:r w:rsidR="006E579B">
        <w:rPr>
          <w:rFonts w:ascii="Times New Roman" w:hAnsi="Times New Roman"/>
          <w:color w:val="000000"/>
          <w:sz w:val="24"/>
          <w:szCs w:val="24"/>
        </w:rPr>
        <w:t>…….</w:t>
      </w:r>
      <w:proofErr w:type="gramEnd"/>
      <w:r w:rsidRPr="007C0DDA">
        <w:rPr>
          <w:rFonts w:ascii="Times New Roman" w:hAnsi="Times New Roman"/>
          <w:color w:val="000000"/>
          <w:sz w:val="24"/>
          <w:szCs w:val="24"/>
        </w:rPr>
        <w:t>con sede in</w:t>
      </w:r>
      <w:r w:rsidR="006E579B">
        <w:rPr>
          <w:rFonts w:ascii="Times New Roman" w:hAnsi="Times New Roman"/>
          <w:color w:val="000000"/>
          <w:sz w:val="24"/>
          <w:szCs w:val="24"/>
        </w:rPr>
        <w:t>……………………………………….</w:t>
      </w:r>
      <w:r w:rsidRPr="007C0DDA">
        <w:rPr>
          <w:rFonts w:ascii="Times New Roman" w:hAnsi="Times New Roman"/>
          <w:color w:val="000000"/>
          <w:sz w:val="24"/>
          <w:szCs w:val="24"/>
        </w:rPr>
        <w:t>Codice Fiscale e P.IVA</w:t>
      </w:r>
      <w:r w:rsidR="006E579B">
        <w:rPr>
          <w:rFonts w:ascii="Times New Roman" w:hAnsi="Times New Roman"/>
          <w:color w:val="000000"/>
          <w:sz w:val="24"/>
          <w:szCs w:val="24"/>
        </w:rPr>
        <w:t>…………………………..</w:t>
      </w:r>
      <w:r w:rsidRPr="007C0DDA">
        <w:rPr>
          <w:rFonts w:ascii="Times New Roman" w:hAnsi="Times New Roman"/>
          <w:color w:val="000000"/>
          <w:sz w:val="24"/>
          <w:szCs w:val="24"/>
        </w:rPr>
        <w:t xml:space="preserve"> Telefono</w:t>
      </w:r>
      <w:r w:rsidR="006E579B">
        <w:rPr>
          <w:rFonts w:ascii="Times New Roman" w:hAnsi="Times New Roman"/>
          <w:color w:val="000000"/>
          <w:sz w:val="24"/>
          <w:szCs w:val="24"/>
        </w:rPr>
        <w:t>………………</w:t>
      </w:r>
      <w:proofErr w:type="gramStart"/>
      <w:r w:rsidR="006E579B">
        <w:rPr>
          <w:rFonts w:ascii="Times New Roman" w:hAnsi="Times New Roman"/>
          <w:color w:val="000000"/>
          <w:sz w:val="24"/>
          <w:szCs w:val="24"/>
        </w:rPr>
        <w:t>…….</w:t>
      </w:r>
      <w:proofErr w:type="gramEnd"/>
      <w:r w:rsidR="006E579B">
        <w:rPr>
          <w:rFonts w:ascii="Times New Roman" w:hAnsi="Times New Roman"/>
          <w:color w:val="000000"/>
          <w:sz w:val="24"/>
          <w:szCs w:val="24"/>
        </w:rPr>
        <w:t>.</w:t>
      </w:r>
      <w:r w:rsidRPr="007C0DDA">
        <w:rPr>
          <w:rFonts w:ascii="Times New Roman" w:hAnsi="Times New Roman"/>
          <w:color w:val="000000"/>
          <w:sz w:val="24"/>
          <w:szCs w:val="24"/>
        </w:rPr>
        <w:t xml:space="preserve"> E-mail</w:t>
      </w:r>
      <w:r w:rsidR="006E579B">
        <w:rPr>
          <w:rFonts w:ascii="Times New Roman" w:hAnsi="Times New Roman"/>
          <w:color w:val="000000"/>
          <w:sz w:val="24"/>
          <w:szCs w:val="24"/>
        </w:rPr>
        <w:t>…………………………</w:t>
      </w:r>
      <w:proofErr w:type="gramStart"/>
      <w:r w:rsidR="006E579B">
        <w:rPr>
          <w:rFonts w:ascii="Times New Roman" w:hAnsi="Times New Roman"/>
          <w:color w:val="000000"/>
          <w:sz w:val="24"/>
          <w:szCs w:val="24"/>
        </w:rPr>
        <w:t>…….</w:t>
      </w:r>
      <w:proofErr w:type="gramEnd"/>
      <w:r w:rsidR="006E579B">
        <w:rPr>
          <w:rFonts w:ascii="Times New Roman" w:hAnsi="Times New Roman"/>
          <w:color w:val="000000"/>
          <w:sz w:val="24"/>
          <w:szCs w:val="24"/>
        </w:rPr>
        <w:t>.</w:t>
      </w:r>
      <w:r w:rsidRPr="007C0DDA">
        <w:rPr>
          <w:rFonts w:ascii="Times New Roman" w:hAnsi="Times New Roman"/>
          <w:color w:val="000000"/>
          <w:sz w:val="24"/>
          <w:szCs w:val="24"/>
        </w:rPr>
        <w:t>PEC</w:t>
      </w:r>
      <w:r w:rsidR="006E579B">
        <w:rPr>
          <w:rFonts w:ascii="Times New Roman" w:hAnsi="Times New Roman"/>
          <w:color w:val="000000"/>
          <w:sz w:val="24"/>
          <w:szCs w:val="24"/>
        </w:rPr>
        <w:t>………………………………</w:t>
      </w:r>
      <w:r w:rsidRPr="007C0DDA">
        <w:rPr>
          <w:rFonts w:ascii="Times New Roman" w:hAnsi="Times New Roman"/>
          <w:color w:val="000000"/>
          <w:sz w:val="24"/>
          <w:szCs w:val="24"/>
        </w:rPr>
        <w:t>Telefono cellulare</w:t>
      </w:r>
      <w:r w:rsidR="006E579B">
        <w:rPr>
          <w:rFonts w:ascii="Times New Roman" w:hAnsi="Times New Roman"/>
          <w:color w:val="000000"/>
          <w:sz w:val="24"/>
          <w:szCs w:val="24"/>
        </w:rPr>
        <w:t>…………………………..</w:t>
      </w:r>
    </w:p>
    <w:p w14:paraId="51A9C0FC" w14:textId="77777777" w:rsidR="007C0DDA" w:rsidRPr="00CE0B27" w:rsidRDefault="007C0DDA" w:rsidP="007C0D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0B27">
        <w:rPr>
          <w:rFonts w:ascii="Times New Roman" w:hAnsi="Times New Roman"/>
          <w:b/>
          <w:bCs/>
          <w:color w:val="000000"/>
          <w:sz w:val="24"/>
          <w:szCs w:val="24"/>
        </w:rPr>
        <w:t>MANIFESTA L’INTERESSE</w:t>
      </w:r>
    </w:p>
    <w:p w14:paraId="33A8D00C" w14:textId="4EFB0E75" w:rsidR="007C0DDA" w:rsidRPr="007C0DDA" w:rsidRDefault="007C0DDA" w:rsidP="007C0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0DDA">
        <w:rPr>
          <w:rFonts w:ascii="Times New Roman" w:hAnsi="Times New Roman"/>
          <w:color w:val="000000"/>
          <w:sz w:val="24"/>
          <w:szCs w:val="24"/>
        </w:rPr>
        <w:t>alla costituzione di un’ATS per la presentazione per l’acquisizione di manifestazioni di interesse per la</w:t>
      </w:r>
      <w:r w:rsidR="006E579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C0DDA">
        <w:rPr>
          <w:rFonts w:ascii="Times New Roman" w:hAnsi="Times New Roman"/>
          <w:color w:val="000000"/>
          <w:sz w:val="24"/>
          <w:szCs w:val="24"/>
        </w:rPr>
        <w:t>presentazione di proposte progettuali finalizzate alla costituzione di una ATS, con un Ente del Terzo Settore,</w:t>
      </w:r>
      <w:r w:rsidR="00CE0B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C0DDA">
        <w:rPr>
          <w:rFonts w:ascii="Times New Roman" w:hAnsi="Times New Roman"/>
          <w:color w:val="000000"/>
          <w:sz w:val="24"/>
          <w:szCs w:val="24"/>
        </w:rPr>
        <w:t>per la REALIZZAZIONE DI PERCORSI PERSONALIZZATI DI INCLUSIONE E AUTONOMIA PER</w:t>
      </w:r>
      <w:r w:rsidR="00CE0B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C0DDA">
        <w:rPr>
          <w:rFonts w:ascii="Times New Roman" w:hAnsi="Times New Roman"/>
          <w:color w:val="000000"/>
          <w:sz w:val="24"/>
          <w:szCs w:val="24"/>
        </w:rPr>
        <w:t>LE PERSONE CON DISABILITÀ in attuazione della Deliberazione di Giunta Regionale n. 193 del</w:t>
      </w:r>
      <w:r w:rsidR="00CE0B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C0DDA">
        <w:rPr>
          <w:rFonts w:ascii="Times New Roman" w:hAnsi="Times New Roman"/>
          <w:color w:val="000000"/>
          <w:sz w:val="24"/>
          <w:szCs w:val="24"/>
        </w:rPr>
        <w:t>20/05/2026.</w:t>
      </w:r>
    </w:p>
    <w:p w14:paraId="6E423333" w14:textId="77777777" w:rsidR="007C0DDA" w:rsidRPr="007C0DDA" w:rsidRDefault="007C0DDA" w:rsidP="007C0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0DDA">
        <w:rPr>
          <w:rFonts w:ascii="Times New Roman" w:hAnsi="Times New Roman"/>
          <w:color w:val="000000"/>
          <w:sz w:val="24"/>
          <w:szCs w:val="24"/>
        </w:rPr>
        <w:t>A tal fine ai sensi degli articoli 46, 47 e 77-bis del d.P.R. 28 dicembre 2000, n. 445, e successive modifiche,</w:t>
      </w:r>
      <w:r w:rsidR="00CE0B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C0DDA">
        <w:rPr>
          <w:rFonts w:ascii="Times New Roman" w:hAnsi="Times New Roman"/>
          <w:color w:val="000000"/>
          <w:sz w:val="24"/>
          <w:szCs w:val="24"/>
        </w:rPr>
        <w:t>consapevole delle sanzioni penali previste dall'articolo 76 del medesimo D.P.R. n. 445/2000, per le ipotesi</w:t>
      </w:r>
      <w:r w:rsidR="00CE0B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C0DDA">
        <w:rPr>
          <w:rFonts w:ascii="Times New Roman" w:hAnsi="Times New Roman"/>
          <w:color w:val="000000"/>
          <w:sz w:val="24"/>
          <w:szCs w:val="24"/>
        </w:rPr>
        <w:t>di falsità in atti e dichiarazioni mendaci ivi indicate,</w:t>
      </w:r>
    </w:p>
    <w:p w14:paraId="7CB3195E" w14:textId="1066889B" w:rsidR="007C0DDA" w:rsidRPr="006E579B" w:rsidRDefault="007C0DDA" w:rsidP="007C0D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E579B">
        <w:rPr>
          <w:rFonts w:ascii="Times New Roman" w:hAnsi="Times New Roman"/>
          <w:b/>
          <w:bCs/>
          <w:color w:val="000000"/>
          <w:sz w:val="24"/>
          <w:szCs w:val="24"/>
        </w:rPr>
        <w:t>DICHIARA</w:t>
      </w:r>
    </w:p>
    <w:p w14:paraId="43F25A4D" w14:textId="09542022" w:rsidR="00CE0B27" w:rsidRPr="006E579B" w:rsidRDefault="007C0DDA" w:rsidP="006E579B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0B27">
        <w:rPr>
          <w:rFonts w:ascii="Times New Roman" w:hAnsi="Times New Roman"/>
          <w:color w:val="000000"/>
          <w:sz w:val="24"/>
          <w:szCs w:val="24"/>
        </w:rPr>
        <w:t xml:space="preserve">di aver preso visione del contenuto dell’Avviso pubblico e di accettare, senza condizione </w:t>
      </w:r>
      <w:r w:rsidRPr="006E579B">
        <w:rPr>
          <w:rFonts w:ascii="Times New Roman" w:hAnsi="Times New Roman"/>
          <w:color w:val="000000"/>
          <w:sz w:val="24"/>
          <w:szCs w:val="24"/>
        </w:rPr>
        <w:t>o</w:t>
      </w:r>
      <w:r w:rsidR="006E579B" w:rsidRPr="006E579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E579B">
        <w:rPr>
          <w:rFonts w:ascii="Times New Roman" w:hAnsi="Times New Roman"/>
          <w:color w:val="000000"/>
          <w:sz w:val="24"/>
          <w:szCs w:val="24"/>
        </w:rPr>
        <w:t>riserva alcuna,</w:t>
      </w:r>
      <w:r w:rsidRPr="006E579B">
        <w:rPr>
          <w:color w:val="000000"/>
        </w:rPr>
        <w:t xml:space="preserve"> </w:t>
      </w:r>
      <w:r w:rsidRPr="006E579B">
        <w:rPr>
          <w:rFonts w:ascii="Times New Roman" w:hAnsi="Times New Roman"/>
          <w:color w:val="000000"/>
          <w:sz w:val="24"/>
          <w:szCs w:val="24"/>
        </w:rPr>
        <w:t>tutte le disposizioni nello stesso contenute;</w:t>
      </w:r>
    </w:p>
    <w:p w14:paraId="437F204D" w14:textId="77777777" w:rsidR="007C0DDA" w:rsidRPr="00CE0B27" w:rsidRDefault="007C0DDA" w:rsidP="007C0DDA">
      <w:pPr>
        <w:pStyle w:val="NormaleWeb"/>
        <w:numPr>
          <w:ilvl w:val="0"/>
          <w:numId w:val="16"/>
        </w:numPr>
        <w:jc w:val="both"/>
        <w:rPr>
          <w:color w:val="000000"/>
        </w:rPr>
      </w:pPr>
      <w:r w:rsidRPr="00CE0B27">
        <w:rPr>
          <w:color w:val="000000"/>
        </w:rPr>
        <w:t>di aver preso visione dell’Avviso regionale, D.D. Regione Campania n. 280 del 24/07/2026 e di</w:t>
      </w:r>
      <w:r w:rsidR="00CE0B27">
        <w:rPr>
          <w:color w:val="000000"/>
        </w:rPr>
        <w:t xml:space="preserve"> </w:t>
      </w:r>
      <w:r w:rsidRPr="00CE0B27">
        <w:rPr>
          <w:color w:val="000000"/>
        </w:rPr>
        <w:t>accettare, senza condizione o riserva alcuna, tutte le disposizioni nello stesso contenute;</w:t>
      </w:r>
    </w:p>
    <w:p w14:paraId="7F070C20" w14:textId="77777777" w:rsidR="007C0DDA" w:rsidRPr="00CE0B27" w:rsidRDefault="007C0DDA" w:rsidP="007C0DDA">
      <w:pPr>
        <w:pStyle w:val="NormaleWeb"/>
        <w:jc w:val="center"/>
        <w:rPr>
          <w:b/>
          <w:bCs/>
          <w:color w:val="000000"/>
        </w:rPr>
      </w:pPr>
      <w:r w:rsidRPr="00CE0B27">
        <w:rPr>
          <w:b/>
          <w:bCs/>
          <w:color w:val="000000"/>
        </w:rPr>
        <w:t>DICHIARA INOLTRE</w:t>
      </w:r>
    </w:p>
    <w:p w14:paraId="4C6925E1" w14:textId="77777777" w:rsidR="007C0DDA" w:rsidRPr="007C0DDA" w:rsidRDefault="007C0DDA" w:rsidP="00CE0B27">
      <w:pPr>
        <w:pStyle w:val="NormaleWeb"/>
        <w:numPr>
          <w:ilvl w:val="0"/>
          <w:numId w:val="17"/>
        </w:numPr>
        <w:jc w:val="both"/>
        <w:rPr>
          <w:color w:val="000000"/>
        </w:rPr>
      </w:pPr>
      <w:r w:rsidRPr="007C0DDA">
        <w:rPr>
          <w:color w:val="000000"/>
        </w:rPr>
        <w:t>di avere sede operativa nel territorio della Regione Campania</w:t>
      </w:r>
    </w:p>
    <w:p w14:paraId="78DF051F" w14:textId="77777777" w:rsidR="007C0DDA" w:rsidRPr="00CE0B27" w:rsidRDefault="007C0DDA" w:rsidP="007C0DDA">
      <w:pPr>
        <w:pStyle w:val="NormaleWeb"/>
        <w:numPr>
          <w:ilvl w:val="0"/>
          <w:numId w:val="17"/>
        </w:numPr>
        <w:jc w:val="both"/>
        <w:rPr>
          <w:color w:val="000000"/>
        </w:rPr>
      </w:pPr>
      <w:r w:rsidRPr="007C0DDA">
        <w:rPr>
          <w:color w:val="000000"/>
        </w:rPr>
        <w:t>di essere un Soggetto del Terzo settore, come definiti ai sensi del D.lgs. 3 luglio 2017, n.117</w:t>
      </w:r>
      <w:r w:rsidR="00CE0B27">
        <w:rPr>
          <w:color w:val="000000"/>
        </w:rPr>
        <w:t xml:space="preserve"> </w:t>
      </w:r>
      <w:r w:rsidRPr="00CE0B27">
        <w:rPr>
          <w:color w:val="000000"/>
        </w:rPr>
        <w:t>“Codice del Terzo Settore”, iscritti ai registri regionali o nazionali in vigore al momento della</w:t>
      </w:r>
      <w:r w:rsidR="00CE0B27">
        <w:rPr>
          <w:color w:val="000000"/>
        </w:rPr>
        <w:t xml:space="preserve"> </w:t>
      </w:r>
      <w:r w:rsidRPr="00CE0B27">
        <w:rPr>
          <w:color w:val="000000"/>
        </w:rPr>
        <w:t>presentazione della proposta progettuale;</w:t>
      </w:r>
    </w:p>
    <w:p w14:paraId="1ED4750B" w14:textId="77777777" w:rsidR="007C0DDA" w:rsidRPr="00CE0B27" w:rsidRDefault="007C0DDA" w:rsidP="00CE0B27">
      <w:pPr>
        <w:pStyle w:val="NormaleWeb"/>
        <w:numPr>
          <w:ilvl w:val="0"/>
          <w:numId w:val="17"/>
        </w:numPr>
        <w:jc w:val="both"/>
        <w:rPr>
          <w:color w:val="000000"/>
        </w:rPr>
      </w:pPr>
      <w:r w:rsidRPr="007C0DDA">
        <w:rPr>
          <w:color w:val="000000"/>
        </w:rPr>
        <w:t>di essere un Soggetto iscritto nella Sezione A / B) dell’elenco regionale degli operatori pubblici</w:t>
      </w:r>
      <w:r w:rsidR="00CE0B27">
        <w:rPr>
          <w:color w:val="000000"/>
        </w:rPr>
        <w:t xml:space="preserve"> </w:t>
      </w:r>
      <w:r w:rsidRPr="00CE0B27">
        <w:rPr>
          <w:color w:val="000000"/>
        </w:rPr>
        <w:t>e privati accreditati ai sensi della Delibera della Giunta Regionale n. 136 del 22/03/2022.</w:t>
      </w:r>
    </w:p>
    <w:p w14:paraId="579AE75C" w14:textId="77777777" w:rsidR="007C0DDA" w:rsidRPr="007C0DDA" w:rsidRDefault="007C0DDA" w:rsidP="00CE0B27">
      <w:pPr>
        <w:pStyle w:val="NormaleWeb"/>
        <w:numPr>
          <w:ilvl w:val="0"/>
          <w:numId w:val="17"/>
        </w:numPr>
        <w:jc w:val="both"/>
        <w:rPr>
          <w:color w:val="000000"/>
        </w:rPr>
      </w:pPr>
      <w:r w:rsidRPr="007C0DDA">
        <w:rPr>
          <w:color w:val="000000"/>
        </w:rPr>
        <w:t>di essere un’Associazione Datoriale di categoria.</w:t>
      </w:r>
    </w:p>
    <w:p w14:paraId="6CAA8F62" w14:textId="77777777" w:rsidR="007C0DDA" w:rsidRPr="00CE0B27" w:rsidRDefault="007C0DDA" w:rsidP="007C0DDA">
      <w:pPr>
        <w:pStyle w:val="NormaleWeb"/>
        <w:numPr>
          <w:ilvl w:val="0"/>
          <w:numId w:val="17"/>
        </w:numPr>
        <w:jc w:val="both"/>
        <w:rPr>
          <w:color w:val="000000"/>
        </w:rPr>
      </w:pPr>
      <w:r w:rsidRPr="007C0DDA">
        <w:rPr>
          <w:color w:val="000000"/>
        </w:rPr>
        <w:t>aderisce esclusivamente al presente partenariato (per i soggetti diversi dalle Associazioni</w:t>
      </w:r>
      <w:r w:rsidR="00CE0B27">
        <w:rPr>
          <w:color w:val="000000"/>
        </w:rPr>
        <w:t xml:space="preserve"> </w:t>
      </w:r>
      <w:r w:rsidRPr="00CE0B27">
        <w:rPr>
          <w:color w:val="000000"/>
        </w:rPr>
        <w:t>datoriali di categoria e dai Sindacati dei lavoratori);</w:t>
      </w:r>
    </w:p>
    <w:p w14:paraId="664B9012" w14:textId="77777777" w:rsidR="007C0DDA" w:rsidRPr="00CE0B27" w:rsidRDefault="007C0DDA" w:rsidP="007C0DDA">
      <w:pPr>
        <w:pStyle w:val="NormaleWeb"/>
        <w:numPr>
          <w:ilvl w:val="0"/>
          <w:numId w:val="17"/>
        </w:numPr>
        <w:jc w:val="both"/>
        <w:rPr>
          <w:color w:val="000000"/>
        </w:rPr>
      </w:pPr>
      <w:r w:rsidRPr="007C0DDA">
        <w:rPr>
          <w:color w:val="000000"/>
        </w:rPr>
        <w:lastRenderedPageBreak/>
        <w:t>di essere in regola in materia di contribuzione previdenziale, assicurativa e infortunistica, per</w:t>
      </w:r>
      <w:r w:rsidR="00CE0B27">
        <w:rPr>
          <w:color w:val="000000"/>
        </w:rPr>
        <w:t xml:space="preserve"> </w:t>
      </w:r>
      <w:r w:rsidRPr="00CE0B27">
        <w:rPr>
          <w:color w:val="000000"/>
        </w:rPr>
        <w:t>tutti i soggetti che hanno una posizione Inail o INPS attiva;</w:t>
      </w:r>
    </w:p>
    <w:p w14:paraId="7BE2EAE9" w14:textId="77777777" w:rsidR="00CE0B27" w:rsidRDefault="007C0DDA" w:rsidP="007C0DDA">
      <w:pPr>
        <w:pStyle w:val="NormaleWeb"/>
        <w:numPr>
          <w:ilvl w:val="0"/>
          <w:numId w:val="17"/>
        </w:numPr>
        <w:jc w:val="both"/>
        <w:rPr>
          <w:color w:val="000000"/>
        </w:rPr>
      </w:pPr>
      <w:r w:rsidRPr="007C0DDA">
        <w:rPr>
          <w:color w:val="000000"/>
        </w:rPr>
        <w:t>di non incorrere in una delle situazioni di esclusione di cui all'art. 94 e all’art. 95 del d.lgs. n.</w:t>
      </w:r>
      <w:r w:rsidR="00CE0B27">
        <w:rPr>
          <w:color w:val="000000"/>
        </w:rPr>
        <w:t xml:space="preserve"> </w:t>
      </w:r>
      <w:r w:rsidRPr="00CE0B27">
        <w:rPr>
          <w:color w:val="000000"/>
        </w:rPr>
        <w:t>36/2023;</w:t>
      </w:r>
    </w:p>
    <w:p w14:paraId="4B5AEDD2" w14:textId="1BE92728" w:rsidR="00CE0B27" w:rsidRDefault="007C0DDA" w:rsidP="007C0DDA">
      <w:pPr>
        <w:pStyle w:val="NormaleWeb"/>
        <w:numPr>
          <w:ilvl w:val="0"/>
          <w:numId w:val="17"/>
        </w:numPr>
        <w:jc w:val="both"/>
        <w:rPr>
          <w:color w:val="000000"/>
        </w:rPr>
      </w:pPr>
      <w:r w:rsidRPr="00CE0B27">
        <w:rPr>
          <w:color w:val="000000"/>
        </w:rPr>
        <w:t>è in regola con gli obblighi previsti dalla Legge 68/99 in materia di inserimento al lavoro</w:t>
      </w:r>
      <w:r w:rsidR="006E579B">
        <w:rPr>
          <w:color w:val="000000"/>
        </w:rPr>
        <w:t xml:space="preserve"> </w:t>
      </w:r>
      <w:r w:rsidRPr="00CE0B27">
        <w:rPr>
          <w:color w:val="000000"/>
        </w:rPr>
        <w:t>dei disabili;</w:t>
      </w:r>
    </w:p>
    <w:p w14:paraId="7A6270D2" w14:textId="77777777" w:rsidR="00CE0B27" w:rsidRDefault="007C0DDA" w:rsidP="007C0DDA">
      <w:pPr>
        <w:pStyle w:val="NormaleWeb"/>
        <w:numPr>
          <w:ilvl w:val="0"/>
          <w:numId w:val="17"/>
        </w:numPr>
        <w:jc w:val="both"/>
        <w:rPr>
          <w:color w:val="000000"/>
        </w:rPr>
      </w:pPr>
      <w:r w:rsidRPr="00CE0B27">
        <w:rPr>
          <w:color w:val="000000"/>
        </w:rPr>
        <w:t>non ha messo in pratica atti, atti, patti o comportamenti discriminatori ai sensi degli artt.</w:t>
      </w:r>
      <w:r w:rsidR="00CE0B27">
        <w:rPr>
          <w:color w:val="000000"/>
        </w:rPr>
        <w:t xml:space="preserve"> </w:t>
      </w:r>
      <w:r w:rsidRPr="00CE0B27">
        <w:rPr>
          <w:color w:val="000000"/>
        </w:rPr>
        <w:t>25 e 26 del Decreto legislativo 198/2006 “Codice delle pari opportunità tra uomo e donna</w:t>
      </w:r>
      <w:r w:rsidR="00CE0B27">
        <w:rPr>
          <w:color w:val="000000"/>
        </w:rPr>
        <w:t xml:space="preserve"> </w:t>
      </w:r>
      <w:r w:rsidRPr="00CE0B27">
        <w:rPr>
          <w:color w:val="000000"/>
        </w:rPr>
        <w:t xml:space="preserve">così come integrato dal </w:t>
      </w:r>
      <w:proofErr w:type="spellStart"/>
      <w:r w:rsidRPr="00CE0B27">
        <w:rPr>
          <w:color w:val="000000"/>
        </w:rPr>
        <w:t>D.Lgs.</w:t>
      </w:r>
      <w:proofErr w:type="spellEnd"/>
      <w:r w:rsidRPr="00CE0B27">
        <w:rPr>
          <w:color w:val="000000"/>
        </w:rPr>
        <w:t xml:space="preserve"> 14 settembre, n. 151, ai sensi dell’articolo ϲ della legge 28</w:t>
      </w:r>
      <w:r w:rsidR="00CE0B27">
        <w:rPr>
          <w:color w:val="000000"/>
        </w:rPr>
        <w:t xml:space="preserve"> </w:t>
      </w:r>
      <w:r w:rsidRPr="00CE0B27">
        <w:rPr>
          <w:color w:val="000000"/>
        </w:rPr>
        <w:t>novembre 2005 n. 246;</w:t>
      </w:r>
    </w:p>
    <w:p w14:paraId="2D8F18D5" w14:textId="77777777" w:rsidR="007C0DDA" w:rsidRPr="00CE0B27" w:rsidRDefault="007C0DDA" w:rsidP="007C0DDA">
      <w:pPr>
        <w:pStyle w:val="NormaleWeb"/>
        <w:numPr>
          <w:ilvl w:val="0"/>
          <w:numId w:val="17"/>
        </w:numPr>
        <w:jc w:val="both"/>
        <w:rPr>
          <w:color w:val="000000"/>
        </w:rPr>
      </w:pPr>
      <w:r w:rsidRPr="00CE0B27">
        <w:rPr>
          <w:color w:val="000000"/>
        </w:rPr>
        <w:t>di impegnarsi ad individuare l’Azienda Speciale Consortile “Comunità Sensibile” quale soggetto</w:t>
      </w:r>
      <w:r w:rsidR="00CE0B27">
        <w:rPr>
          <w:color w:val="000000"/>
        </w:rPr>
        <w:t xml:space="preserve"> </w:t>
      </w:r>
      <w:r w:rsidRPr="00CE0B27">
        <w:rPr>
          <w:color w:val="000000"/>
        </w:rPr>
        <w:t>capofila e referente unico nei confronti della Regione Campania nell’ambito di tutte le attività</w:t>
      </w:r>
      <w:r w:rsidR="00CE0B27">
        <w:rPr>
          <w:color w:val="000000"/>
        </w:rPr>
        <w:t xml:space="preserve"> </w:t>
      </w:r>
      <w:r w:rsidRPr="00CE0B27">
        <w:rPr>
          <w:color w:val="000000"/>
        </w:rPr>
        <w:t>collegate, conseguenti e/o connesse all’Avviso regionale;</w:t>
      </w:r>
    </w:p>
    <w:p w14:paraId="65B8769F" w14:textId="77777777" w:rsidR="007C0DDA" w:rsidRPr="007C0DDA" w:rsidRDefault="007C0DDA" w:rsidP="00CE0B27">
      <w:pPr>
        <w:pStyle w:val="NormaleWeb"/>
        <w:numPr>
          <w:ilvl w:val="0"/>
          <w:numId w:val="17"/>
        </w:numPr>
        <w:jc w:val="both"/>
        <w:rPr>
          <w:color w:val="000000"/>
        </w:rPr>
      </w:pPr>
      <w:r w:rsidRPr="007C0DDA">
        <w:rPr>
          <w:color w:val="000000"/>
        </w:rPr>
        <w:t>di rendere la presente manifestazione di interesse in proprio;</w:t>
      </w:r>
    </w:p>
    <w:p w14:paraId="70ABAA65" w14:textId="77777777" w:rsidR="007C0DDA" w:rsidRPr="00CE0B27" w:rsidRDefault="007C0DDA" w:rsidP="007C0DDA">
      <w:pPr>
        <w:pStyle w:val="NormaleWeb"/>
        <w:numPr>
          <w:ilvl w:val="0"/>
          <w:numId w:val="17"/>
        </w:numPr>
        <w:jc w:val="both"/>
        <w:rPr>
          <w:color w:val="000000"/>
        </w:rPr>
      </w:pPr>
      <w:r w:rsidRPr="007C0DDA">
        <w:rPr>
          <w:color w:val="000000"/>
        </w:rPr>
        <w:t>di impegnarsi a sottoscrivere, in caso di approvazione del progetto, un Accordo Territoriale</w:t>
      </w:r>
      <w:r w:rsidR="00CE0B27">
        <w:rPr>
          <w:color w:val="000000"/>
        </w:rPr>
        <w:t xml:space="preserve"> </w:t>
      </w:r>
      <w:r w:rsidRPr="00CE0B27">
        <w:rPr>
          <w:color w:val="000000"/>
        </w:rPr>
        <w:t>nella forma dell’ATS, mediante scrittura privata autenticata ai sensi dell’art. 68, commi 1 e 6 del</w:t>
      </w:r>
      <w:r w:rsidR="00CE0B27">
        <w:rPr>
          <w:color w:val="000000"/>
        </w:rPr>
        <w:t xml:space="preserve"> </w:t>
      </w:r>
      <w:r w:rsidRPr="00CE0B27">
        <w:rPr>
          <w:color w:val="000000"/>
        </w:rPr>
        <w:t>Codice degli Appalti</w:t>
      </w:r>
    </w:p>
    <w:p w14:paraId="04B4CF78" w14:textId="77777777" w:rsidR="007C0DDA" w:rsidRPr="007C0DDA" w:rsidRDefault="007C0DDA" w:rsidP="00CE0B27">
      <w:pPr>
        <w:pStyle w:val="NormaleWeb"/>
        <w:numPr>
          <w:ilvl w:val="0"/>
          <w:numId w:val="17"/>
        </w:numPr>
        <w:jc w:val="both"/>
        <w:rPr>
          <w:color w:val="000000"/>
        </w:rPr>
      </w:pPr>
      <w:r w:rsidRPr="007C0DDA">
        <w:rPr>
          <w:color w:val="000000"/>
        </w:rPr>
        <w:t>di aver preso visione e di accettare il trattamento dei dati personali di cui all’Avviso.</w:t>
      </w:r>
    </w:p>
    <w:p w14:paraId="2787DBED" w14:textId="77777777" w:rsidR="007C0DDA" w:rsidRPr="007C0DDA" w:rsidRDefault="007C0DDA" w:rsidP="007C0DDA">
      <w:pPr>
        <w:pStyle w:val="NormaleWeb"/>
        <w:jc w:val="center"/>
        <w:rPr>
          <w:b/>
          <w:bCs/>
          <w:color w:val="000000"/>
        </w:rPr>
      </w:pPr>
      <w:r w:rsidRPr="007C0DDA">
        <w:rPr>
          <w:b/>
          <w:bCs/>
          <w:color w:val="000000"/>
        </w:rPr>
        <w:t>ALLEGATI</w:t>
      </w:r>
    </w:p>
    <w:p w14:paraId="220CE8D1" w14:textId="77777777" w:rsidR="007C0DDA" w:rsidRPr="007C0DDA" w:rsidRDefault="007C0DDA" w:rsidP="00CE0B27">
      <w:pPr>
        <w:pStyle w:val="NormaleWeb"/>
        <w:numPr>
          <w:ilvl w:val="0"/>
          <w:numId w:val="18"/>
        </w:numPr>
        <w:jc w:val="both"/>
        <w:rPr>
          <w:color w:val="000000"/>
        </w:rPr>
      </w:pPr>
      <w:r w:rsidRPr="007C0DDA">
        <w:rPr>
          <w:color w:val="000000"/>
        </w:rPr>
        <w:t>Manifestazione di interesse con indicazione dei requisiti (Allegato A);</w:t>
      </w:r>
    </w:p>
    <w:p w14:paraId="644C6BF8" w14:textId="77777777" w:rsidR="007C0DDA" w:rsidRPr="00CE0B27" w:rsidRDefault="007C0DDA" w:rsidP="007C0DDA">
      <w:pPr>
        <w:pStyle w:val="NormaleWeb"/>
        <w:numPr>
          <w:ilvl w:val="0"/>
          <w:numId w:val="18"/>
        </w:numPr>
        <w:jc w:val="both"/>
        <w:rPr>
          <w:color w:val="000000"/>
        </w:rPr>
      </w:pPr>
      <w:r w:rsidRPr="007C0DDA">
        <w:rPr>
          <w:color w:val="000000"/>
        </w:rPr>
        <w:t>Relazione progettuale relativa alle attività di cui all’art. 1 del presente Avviso e all’art. 8 dell’Avviso regionale,</w:t>
      </w:r>
      <w:r w:rsidR="00CE0B27">
        <w:rPr>
          <w:color w:val="000000"/>
        </w:rPr>
        <w:t xml:space="preserve"> </w:t>
      </w:r>
      <w:r w:rsidRPr="00CE0B27">
        <w:rPr>
          <w:color w:val="000000"/>
        </w:rPr>
        <w:t>recante la descrizione delle modalità di attuazione delle attività proposte, in coerenza con le finalità, gli obiettivi e</w:t>
      </w:r>
      <w:r w:rsidR="00CE0B27">
        <w:rPr>
          <w:color w:val="000000"/>
        </w:rPr>
        <w:t xml:space="preserve"> </w:t>
      </w:r>
      <w:r w:rsidRPr="00CE0B27">
        <w:rPr>
          <w:color w:val="000000"/>
        </w:rPr>
        <w:t>le linee di intervento previste dai medesimi Avvisi. La relazione progettuale dovrà essere redatta in numero</w:t>
      </w:r>
      <w:r w:rsidR="00CE0B27">
        <w:rPr>
          <w:color w:val="000000"/>
        </w:rPr>
        <w:t xml:space="preserve"> </w:t>
      </w:r>
      <w:r w:rsidRPr="00CE0B27">
        <w:rPr>
          <w:color w:val="000000"/>
        </w:rPr>
        <w:t>massimo di 7 facciate, utilizzando il carattere “Times New Roman”, corpo 12.</w:t>
      </w:r>
    </w:p>
    <w:p w14:paraId="62D70553" w14:textId="77777777" w:rsidR="007C0DDA" w:rsidRPr="00CE0B27" w:rsidRDefault="007C0DDA" w:rsidP="007C0DDA">
      <w:pPr>
        <w:pStyle w:val="NormaleWeb"/>
        <w:numPr>
          <w:ilvl w:val="0"/>
          <w:numId w:val="18"/>
        </w:numPr>
        <w:jc w:val="both"/>
        <w:rPr>
          <w:color w:val="000000"/>
        </w:rPr>
      </w:pPr>
      <w:r w:rsidRPr="007C0DDA">
        <w:rPr>
          <w:color w:val="000000"/>
        </w:rPr>
        <w:t>Curriculum dell’ente, dal quale si evincano le esperienze maturate dal soggetto partecipante, con particolare</w:t>
      </w:r>
      <w:r w:rsidR="00CE0B27">
        <w:rPr>
          <w:color w:val="000000"/>
        </w:rPr>
        <w:t xml:space="preserve"> </w:t>
      </w:r>
      <w:r w:rsidRPr="00CE0B27">
        <w:rPr>
          <w:color w:val="000000"/>
        </w:rPr>
        <w:t>riferimento alle attività, ai servizi e agli interventi coerenti e pertinenti con le finalità e le attività oggetto del</w:t>
      </w:r>
      <w:r w:rsidR="00CE0B27">
        <w:rPr>
          <w:color w:val="000000"/>
        </w:rPr>
        <w:t xml:space="preserve"> </w:t>
      </w:r>
      <w:r w:rsidRPr="00CE0B27">
        <w:rPr>
          <w:color w:val="000000"/>
        </w:rPr>
        <w:t>presente Avviso.</w:t>
      </w:r>
    </w:p>
    <w:p w14:paraId="6DF42122" w14:textId="77777777" w:rsidR="007C0DDA" w:rsidRPr="007C0DDA" w:rsidRDefault="007C0DDA" w:rsidP="007C0DDA">
      <w:pPr>
        <w:pStyle w:val="NormaleWeb"/>
        <w:jc w:val="both"/>
        <w:rPr>
          <w:color w:val="000000"/>
        </w:rPr>
      </w:pPr>
      <w:r w:rsidRPr="007C0DDA">
        <w:rPr>
          <w:color w:val="000000"/>
        </w:rPr>
        <w:t>Data ………………….</w:t>
      </w:r>
    </w:p>
    <w:p w14:paraId="49A80957" w14:textId="77777777" w:rsidR="007C0DDA" w:rsidRDefault="007C0DDA" w:rsidP="007C0DDA">
      <w:pPr>
        <w:pStyle w:val="NormaleWeb"/>
      </w:pPr>
    </w:p>
    <w:p w14:paraId="4E7B2F56" w14:textId="77777777" w:rsidR="00983C98" w:rsidRPr="00CE0B27" w:rsidRDefault="00983C98" w:rsidP="00E46736">
      <w:pPr>
        <w:pStyle w:val="Default"/>
        <w:jc w:val="both"/>
        <w:rPr>
          <w:sz w:val="20"/>
          <w:szCs w:val="20"/>
        </w:rPr>
      </w:pPr>
    </w:p>
    <w:p w14:paraId="66D3E330" w14:textId="77777777" w:rsidR="00BC5FD4" w:rsidRPr="00CE0B27" w:rsidRDefault="00BC5FD4" w:rsidP="00447F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969"/>
        <w:jc w:val="center"/>
        <w:rPr>
          <w:rFonts w:cs="Calibri"/>
          <w:bCs/>
          <w:spacing w:val="3"/>
          <w:sz w:val="20"/>
          <w:szCs w:val="20"/>
        </w:rPr>
      </w:pPr>
    </w:p>
    <w:p w14:paraId="69BF8652" w14:textId="1E168EE2" w:rsidR="00EB06DB" w:rsidRPr="002D156B" w:rsidRDefault="002D156B" w:rsidP="00EB06DB">
      <w:pPr>
        <w:pStyle w:val="Default"/>
        <w:ind w:left="552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156B">
        <w:rPr>
          <w:rFonts w:ascii="Times New Roman" w:hAnsi="Times New Roman" w:cs="Times New Roman"/>
          <w:noProof/>
        </w:rPr>
        <w:t>In fede</w:t>
      </w:r>
    </w:p>
    <w:sectPr w:rsidR="00EB06DB" w:rsidRPr="002D156B" w:rsidSect="009F057C">
      <w:footerReference w:type="default" r:id="rId11"/>
      <w:headerReference w:type="first" r:id="rId12"/>
      <w:footerReference w:type="first" r:id="rId13"/>
      <w:pgSz w:w="11906" w:h="16838"/>
      <w:pgMar w:top="1843" w:right="1134" w:bottom="1134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96964" w14:textId="77777777" w:rsidR="00100796" w:rsidRDefault="00100796" w:rsidP="00592A2E">
      <w:pPr>
        <w:spacing w:after="0" w:line="240" w:lineRule="auto"/>
      </w:pPr>
      <w:r>
        <w:separator/>
      </w:r>
    </w:p>
  </w:endnote>
  <w:endnote w:type="continuationSeparator" w:id="0">
    <w:p w14:paraId="690EF0BD" w14:textId="77777777" w:rsidR="00100796" w:rsidRDefault="00100796" w:rsidP="0059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2EF65" w14:textId="77777777" w:rsidR="000F42B8" w:rsidRPr="0020370C" w:rsidRDefault="00484396" w:rsidP="00592A2E">
    <w:pPr>
      <w:pStyle w:val="Pidipagina"/>
      <w:framePr w:wrap="around" w:vAnchor="text" w:hAnchor="margin" w:xAlign="right" w:y="1"/>
      <w:rPr>
        <w:rStyle w:val="Numeropagina"/>
        <w:sz w:val="20"/>
        <w:szCs w:val="20"/>
      </w:rPr>
    </w:pPr>
    <w:r w:rsidRPr="0020370C">
      <w:rPr>
        <w:rStyle w:val="Numeropagina"/>
        <w:sz w:val="20"/>
        <w:szCs w:val="20"/>
      </w:rPr>
      <w:fldChar w:fldCharType="begin"/>
    </w:r>
    <w:r w:rsidR="000F42B8" w:rsidRPr="0020370C">
      <w:rPr>
        <w:rStyle w:val="Numeropagina"/>
        <w:sz w:val="20"/>
        <w:szCs w:val="20"/>
      </w:rPr>
      <w:instrText xml:space="preserve">PAGE  </w:instrText>
    </w:r>
    <w:r w:rsidRPr="0020370C">
      <w:rPr>
        <w:rStyle w:val="Numeropagina"/>
        <w:sz w:val="20"/>
        <w:szCs w:val="20"/>
      </w:rPr>
      <w:fldChar w:fldCharType="separate"/>
    </w:r>
    <w:r w:rsidR="009F057C">
      <w:rPr>
        <w:rStyle w:val="Numeropagina"/>
        <w:noProof/>
        <w:sz w:val="20"/>
        <w:szCs w:val="20"/>
      </w:rPr>
      <w:t>2</w:t>
    </w:r>
    <w:r w:rsidRPr="0020370C">
      <w:rPr>
        <w:rStyle w:val="Numeropagina"/>
        <w:sz w:val="20"/>
        <w:szCs w:val="20"/>
      </w:rPr>
      <w:fldChar w:fldCharType="end"/>
    </w:r>
  </w:p>
  <w:p w14:paraId="53B6CCC2" w14:textId="77777777" w:rsidR="000F42B8" w:rsidRPr="0020370C" w:rsidRDefault="000F42B8">
    <w:pPr>
      <w:pStyle w:val="Pidipagina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62D68" w14:textId="77777777" w:rsidR="000F42B8" w:rsidRPr="00CE0B27" w:rsidRDefault="009F057C" w:rsidP="00B1532D">
    <w:pPr>
      <w:pStyle w:val="Titolo"/>
      <w:pBdr>
        <w:top w:val="single" w:sz="4" w:space="1" w:color="auto"/>
      </w:pBdr>
      <w:rPr>
        <w:rFonts w:ascii="Calibri" w:hAnsi="Calibri" w:cs="Calibri"/>
        <w:b w:val="0"/>
        <w:sz w:val="18"/>
        <w:szCs w:val="18"/>
      </w:rPr>
    </w:pPr>
    <w:r w:rsidRPr="00CE0B27">
      <w:rPr>
        <w:rFonts w:ascii="Calibri" w:hAnsi="Calibri" w:cs="Calibri"/>
        <w:b w:val="0"/>
        <w:sz w:val="18"/>
        <w:szCs w:val="18"/>
      </w:rPr>
      <w:t>VIA</w:t>
    </w:r>
    <w:r w:rsidR="007C2495" w:rsidRPr="00CE0B27">
      <w:rPr>
        <w:rFonts w:ascii="Calibri" w:hAnsi="Calibri" w:cs="Calibri"/>
        <w:b w:val="0"/>
        <w:sz w:val="18"/>
        <w:szCs w:val="18"/>
      </w:rPr>
      <w:t xml:space="preserve"> V. EMANUELE, PALAZZO OROLOGIO, N. 309 </w:t>
    </w:r>
    <w:proofErr w:type="gramStart"/>
    <w:r w:rsidR="007C2495" w:rsidRPr="00CE0B27">
      <w:rPr>
        <w:rFonts w:ascii="Calibri" w:hAnsi="Calibri" w:cs="Calibri"/>
        <w:b w:val="0"/>
        <w:sz w:val="18"/>
        <w:szCs w:val="18"/>
      </w:rPr>
      <w:t>-  80038</w:t>
    </w:r>
    <w:proofErr w:type="gramEnd"/>
    <w:r w:rsidR="007C2495" w:rsidRPr="00CE0B27">
      <w:rPr>
        <w:rFonts w:ascii="Calibri" w:hAnsi="Calibri" w:cs="Calibri"/>
        <w:b w:val="0"/>
        <w:sz w:val="18"/>
        <w:szCs w:val="18"/>
      </w:rPr>
      <w:t xml:space="preserve"> POMIGLIANO D’ARCO</w:t>
    </w:r>
    <w:r w:rsidR="000F42B8" w:rsidRPr="00CE0B27">
      <w:rPr>
        <w:rFonts w:ascii="Calibri" w:hAnsi="Calibri" w:cs="Calibri"/>
        <w:b w:val="0"/>
        <w:sz w:val="18"/>
        <w:szCs w:val="18"/>
      </w:rPr>
      <w:t xml:space="preserve">- </w:t>
    </w:r>
    <w:r w:rsidR="007C2495" w:rsidRPr="00CE0B27">
      <w:rPr>
        <w:rFonts w:ascii="Calibri" w:hAnsi="Calibri" w:cs="Calibri"/>
        <w:b w:val="0"/>
        <w:sz w:val="18"/>
        <w:szCs w:val="18"/>
      </w:rPr>
      <w:t>TEL-FAX 0818844520</w:t>
    </w:r>
  </w:p>
  <w:p w14:paraId="6BF8D26F" w14:textId="77777777" w:rsidR="000F42B8" w:rsidRPr="00B1532D" w:rsidRDefault="000F42B8" w:rsidP="00B1532D">
    <w:pPr>
      <w:pStyle w:val="Titolo"/>
      <w:pBdr>
        <w:top w:val="single" w:sz="4" w:space="1" w:color="auto"/>
      </w:pBdr>
      <w:rPr>
        <w:b w:val="0"/>
        <w:sz w:val="18"/>
        <w:szCs w:val="18"/>
      </w:rPr>
    </w:pPr>
    <w:r w:rsidRPr="00CE0B27">
      <w:rPr>
        <w:rFonts w:ascii="Calibri" w:hAnsi="Calibri" w:cs="Calibri"/>
        <w:b w:val="0"/>
        <w:sz w:val="18"/>
        <w:szCs w:val="18"/>
      </w:rPr>
      <w:t xml:space="preserve"> PEC: </w:t>
    </w:r>
    <w:r w:rsidR="007C2495" w:rsidRPr="007C2495">
      <w:rPr>
        <w:b w:val="0"/>
        <w:sz w:val="18"/>
        <w:szCs w:val="18"/>
      </w:rPr>
      <w:t>affarisociali.pomigliano@asmepec.it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2E39E" w14:textId="77777777" w:rsidR="00100796" w:rsidRDefault="00100796" w:rsidP="00592A2E">
      <w:pPr>
        <w:spacing w:after="0" w:line="240" w:lineRule="auto"/>
      </w:pPr>
      <w:r>
        <w:separator/>
      </w:r>
    </w:p>
  </w:footnote>
  <w:footnote w:type="continuationSeparator" w:id="0">
    <w:p w14:paraId="0DAF3286" w14:textId="77777777" w:rsidR="00100796" w:rsidRDefault="00100796" w:rsidP="00592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1" w:type="dxa"/>
      <w:jc w:val="center"/>
      <w:tblLayout w:type="fixed"/>
      <w:tblLook w:val="0400" w:firstRow="0" w:lastRow="0" w:firstColumn="0" w:lastColumn="0" w:noHBand="0" w:noVBand="1"/>
    </w:tblPr>
    <w:tblGrid>
      <w:gridCol w:w="2735"/>
      <w:gridCol w:w="6616"/>
    </w:tblGrid>
    <w:tr w:rsidR="009F057C" w:rsidRPr="00CE0B27" w14:paraId="05D45415" w14:textId="77777777" w:rsidTr="009F057C">
      <w:trPr>
        <w:trHeight w:hRule="exact" w:val="1140"/>
        <w:jc w:val="center"/>
      </w:trPr>
      <w:tc>
        <w:tcPr>
          <w:tcW w:w="2735" w:type="dxa"/>
          <w:shd w:val="clear" w:color="auto" w:fill="auto"/>
          <w:vAlign w:val="center"/>
        </w:tcPr>
        <w:p w14:paraId="15DF98B4" w14:textId="341062B5" w:rsidR="009F057C" w:rsidRDefault="002D156B" w:rsidP="009F057C">
          <w:pPr>
            <w:jc w:val="center"/>
            <w:rPr>
              <w:rFonts w:ascii="Times" w:eastAsia="Times" w:hAnsi="Times" w:cs="Times"/>
              <w:color w:val="000000"/>
              <w:sz w:val="24"/>
              <w:szCs w:val="24"/>
            </w:rPr>
          </w:pPr>
          <w:r w:rsidRPr="00CE0B27">
            <w:rPr>
              <w:rFonts w:ascii="Times" w:eastAsia="Times" w:hAnsi="Times" w:cs="Times"/>
              <w:noProof/>
              <w:color w:val="000000"/>
              <w:sz w:val="24"/>
              <w:szCs w:val="24"/>
            </w:rPr>
            <w:drawing>
              <wp:inline distT="0" distB="0" distL="0" distR="0" wp14:anchorId="4DE24923" wp14:editId="0771CE9F">
                <wp:extent cx="1657350" cy="933450"/>
                <wp:effectExtent l="0" t="0" r="0" b="0"/>
                <wp:docPr id="2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16" w:type="dxa"/>
          <w:shd w:val="clear" w:color="auto" w:fill="auto"/>
          <w:vAlign w:val="center"/>
        </w:tcPr>
        <w:p w14:paraId="3DF1F1C1" w14:textId="77777777" w:rsidR="009F057C" w:rsidRDefault="009F057C" w:rsidP="009F057C">
          <w:pPr>
            <w:jc w:val="center"/>
            <w:rPr>
              <w:rFonts w:ascii="Times" w:eastAsia="Times" w:hAnsi="Times" w:cs="Times"/>
              <w:color w:val="000000"/>
              <w:sz w:val="24"/>
              <w:szCs w:val="24"/>
            </w:rPr>
          </w:pPr>
          <w:r w:rsidRPr="00CE0B27">
            <w:rPr>
              <w:b/>
              <w:color w:val="000000"/>
              <w:sz w:val="16"/>
              <w:szCs w:val="12"/>
            </w:rPr>
            <w:t>AMBITO TERRITORIALE N25</w:t>
          </w:r>
          <w:r w:rsidRPr="00CE0B27">
            <w:rPr>
              <w:b/>
              <w:color w:val="000000"/>
              <w:sz w:val="16"/>
              <w:szCs w:val="12"/>
            </w:rPr>
            <w:br/>
            <w:t>Capofila Pomigliano d’Arco</w:t>
          </w:r>
          <w:r w:rsidRPr="00CE0B27">
            <w:rPr>
              <w:b/>
              <w:color w:val="000000"/>
              <w:sz w:val="16"/>
              <w:szCs w:val="12"/>
            </w:rPr>
            <w:br/>
          </w:r>
          <w:r w:rsidRPr="00CE0B27">
            <w:rPr>
              <w:b/>
              <w:sz w:val="16"/>
              <w:szCs w:val="12"/>
            </w:rPr>
            <w:t>(Provincia di Napoli)</w:t>
          </w:r>
          <w:r w:rsidRPr="00CE0B27">
            <w:rPr>
              <w:b/>
              <w:sz w:val="16"/>
              <w:szCs w:val="12"/>
            </w:rPr>
            <w:br/>
          </w:r>
          <w:r w:rsidRPr="00CE0B27">
            <w:rPr>
              <w:b/>
              <w:sz w:val="12"/>
              <w:szCs w:val="12"/>
            </w:rPr>
            <w:t xml:space="preserve">COMUNE DI POMIGLIANO D’ARCO E COMUNE DI </w:t>
          </w:r>
          <w:proofErr w:type="gramStart"/>
          <w:r w:rsidRPr="00CE0B27">
            <w:rPr>
              <w:b/>
              <w:sz w:val="12"/>
              <w:szCs w:val="12"/>
            </w:rPr>
            <w:t>SANT’ANASTASIA  –</w:t>
          </w:r>
          <w:proofErr w:type="gramEnd"/>
          <w:r w:rsidRPr="00CE0B27">
            <w:rPr>
              <w:b/>
              <w:sz w:val="12"/>
              <w:szCs w:val="12"/>
            </w:rPr>
            <w:t xml:space="preserve"> UFFICIO DI PIANO DELL’AMBITO TERRITORIALE N 25 VIA V. EMANUELE, PALAZZO OROLOGIO, N. 309 -  80038 POMIGLIANO D’ARCO</w:t>
          </w:r>
          <w:r>
            <w:rPr>
              <w:rFonts w:ascii="Arial" w:eastAsia="Arial" w:hAnsi="Arial" w:cs="Arial"/>
              <w:b/>
              <w:sz w:val="12"/>
              <w:szCs w:val="12"/>
            </w:rPr>
            <w:t xml:space="preserve"> - </w:t>
          </w:r>
          <w:r w:rsidRPr="00CE0B27">
            <w:rPr>
              <w:b/>
              <w:sz w:val="12"/>
              <w:szCs w:val="12"/>
            </w:rPr>
            <w:t>TEL-FAX 0818844520 –– PEC affarisociali.pomigliano@asmepec.it</w:t>
          </w:r>
        </w:p>
      </w:tc>
    </w:tr>
  </w:tbl>
  <w:p w14:paraId="3DAA4A5F" w14:textId="77777777" w:rsidR="000F42B8" w:rsidRDefault="000F42B8" w:rsidP="009F057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280D"/>
    <w:multiLevelType w:val="hybridMultilevel"/>
    <w:tmpl w:val="4EB6EE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26410"/>
    <w:multiLevelType w:val="hybridMultilevel"/>
    <w:tmpl w:val="1982D8B4"/>
    <w:lvl w:ilvl="0" w:tplc="C6402CE0">
      <w:numFmt w:val="bullet"/>
      <w:lvlText w:val="-"/>
      <w:lvlJc w:val="left"/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5D0234F"/>
    <w:multiLevelType w:val="hybridMultilevel"/>
    <w:tmpl w:val="611277A6"/>
    <w:lvl w:ilvl="0" w:tplc="5606A2FE">
      <w:numFmt w:val="bullet"/>
      <w:lvlText w:val="-"/>
      <w:lvlJc w:val="left"/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B2271"/>
    <w:multiLevelType w:val="hybridMultilevel"/>
    <w:tmpl w:val="121E86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85DD2"/>
    <w:multiLevelType w:val="hybridMultilevel"/>
    <w:tmpl w:val="7F184E70"/>
    <w:lvl w:ilvl="0" w:tplc="50DEBF74">
      <w:numFmt w:val="bullet"/>
      <w:lvlText w:val="-"/>
      <w:lvlJc w:val="left"/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617D6"/>
    <w:multiLevelType w:val="hybridMultilevel"/>
    <w:tmpl w:val="431E5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726B8"/>
    <w:multiLevelType w:val="hybridMultilevel"/>
    <w:tmpl w:val="25D839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864D4"/>
    <w:multiLevelType w:val="hybridMultilevel"/>
    <w:tmpl w:val="C05ACF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B38D2"/>
    <w:multiLevelType w:val="hybridMultilevel"/>
    <w:tmpl w:val="A75CF9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45288"/>
    <w:multiLevelType w:val="multilevel"/>
    <w:tmpl w:val="6EE84A3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5CD2C83"/>
    <w:multiLevelType w:val="hybridMultilevel"/>
    <w:tmpl w:val="56D83506"/>
    <w:lvl w:ilvl="0" w:tplc="4EDC9E9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" w15:restartNumberingAfterBreak="0">
    <w:nsid w:val="40595AEA"/>
    <w:multiLevelType w:val="multilevel"/>
    <w:tmpl w:val="23D62E9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445D7310"/>
    <w:multiLevelType w:val="multilevel"/>
    <w:tmpl w:val="DD382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0D4ED4"/>
    <w:multiLevelType w:val="hybridMultilevel"/>
    <w:tmpl w:val="2ED61C26"/>
    <w:lvl w:ilvl="0" w:tplc="0410000F">
      <w:start w:val="1"/>
      <w:numFmt w:val="decimal"/>
      <w:lvlText w:val="%1."/>
      <w:lvlJc w:val="lef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" w15:restartNumberingAfterBreak="0">
    <w:nsid w:val="59166B37"/>
    <w:multiLevelType w:val="hybridMultilevel"/>
    <w:tmpl w:val="C5B42322"/>
    <w:lvl w:ilvl="0" w:tplc="EC5067A0">
      <w:numFmt w:val="bullet"/>
      <w:lvlText w:val="-"/>
      <w:lvlJc w:val="left"/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5B813429"/>
    <w:multiLevelType w:val="multilevel"/>
    <w:tmpl w:val="9E9EA8FC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2202F39"/>
    <w:multiLevelType w:val="hybridMultilevel"/>
    <w:tmpl w:val="B3B6BF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725AAB"/>
    <w:multiLevelType w:val="hybridMultilevel"/>
    <w:tmpl w:val="53369FAC"/>
    <w:lvl w:ilvl="0" w:tplc="6AAE08F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0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3300619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5019179">
    <w:abstractNumId w:val="10"/>
  </w:num>
  <w:num w:numId="3" w16cid:durableId="695085918">
    <w:abstractNumId w:val="13"/>
  </w:num>
  <w:num w:numId="4" w16cid:durableId="2134515530">
    <w:abstractNumId w:val="4"/>
  </w:num>
  <w:num w:numId="5" w16cid:durableId="337584029">
    <w:abstractNumId w:val="1"/>
  </w:num>
  <w:num w:numId="6" w16cid:durableId="1881236420">
    <w:abstractNumId w:val="2"/>
  </w:num>
  <w:num w:numId="7" w16cid:durableId="706106799">
    <w:abstractNumId w:val="14"/>
  </w:num>
  <w:num w:numId="8" w16cid:durableId="1928343114">
    <w:abstractNumId w:val="6"/>
  </w:num>
  <w:num w:numId="9" w16cid:durableId="1993679697">
    <w:abstractNumId w:val="16"/>
  </w:num>
  <w:num w:numId="10" w16cid:durableId="362293613">
    <w:abstractNumId w:val="9"/>
  </w:num>
  <w:num w:numId="11" w16cid:durableId="102002708">
    <w:abstractNumId w:val="15"/>
  </w:num>
  <w:num w:numId="12" w16cid:durableId="2008707233">
    <w:abstractNumId w:val="11"/>
  </w:num>
  <w:num w:numId="13" w16cid:durableId="469328572">
    <w:abstractNumId w:val="3"/>
  </w:num>
  <w:num w:numId="14" w16cid:durableId="249854255">
    <w:abstractNumId w:val="7"/>
  </w:num>
  <w:num w:numId="15" w16cid:durableId="1124344956">
    <w:abstractNumId w:val="12"/>
  </w:num>
  <w:num w:numId="16" w16cid:durableId="1464077698">
    <w:abstractNumId w:val="5"/>
  </w:num>
  <w:num w:numId="17" w16cid:durableId="1996251664">
    <w:abstractNumId w:val="0"/>
  </w:num>
  <w:num w:numId="18" w16cid:durableId="14544458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79B"/>
    <w:rsid w:val="000008C9"/>
    <w:rsid w:val="000304FD"/>
    <w:rsid w:val="00036A57"/>
    <w:rsid w:val="00037953"/>
    <w:rsid w:val="00045496"/>
    <w:rsid w:val="00046238"/>
    <w:rsid w:val="00050532"/>
    <w:rsid w:val="00064133"/>
    <w:rsid w:val="00091786"/>
    <w:rsid w:val="000A2027"/>
    <w:rsid w:val="000A6930"/>
    <w:rsid w:val="000C427B"/>
    <w:rsid w:val="000C4313"/>
    <w:rsid w:val="000E3F88"/>
    <w:rsid w:val="000E5A97"/>
    <w:rsid w:val="000E612C"/>
    <w:rsid w:val="000E7BC9"/>
    <w:rsid w:val="000F42B8"/>
    <w:rsid w:val="00100796"/>
    <w:rsid w:val="001241E7"/>
    <w:rsid w:val="00125F61"/>
    <w:rsid w:val="001309B9"/>
    <w:rsid w:val="00133CDE"/>
    <w:rsid w:val="00135F60"/>
    <w:rsid w:val="0014746F"/>
    <w:rsid w:val="00150A34"/>
    <w:rsid w:val="00156953"/>
    <w:rsid w:val="00177D28"/>
    <w:rsid w:val="00184156"/>
    <w:rsid w:val="001923FC"/>
    <w:rsid w:val="00194104"/>
    <w:rsid w:val="001A58DD"/>
    <w:rsid w:val="001B6109"/>
    <w:rsid w:val="001B71D2"/>
    <w:rsid w:val="001F0C47"/>
    <w:rsid w:val="002025EF"/>
    <w:rsid w:val="0020370C"/>
    <w:rsid w:val="00203F57"/>
    <w:rsid w:val="00240C9F"/>
    <w:rsid w:val="00250F9D"/>
    <w:rsid w:val="002638C8"/>
    <w:rsid w:val="00282874"/>
    <w:rsid w:val="00287F47"/>
    <w:rsid w:val="00293933"/>
    <w:rsid w:val="0029584F"/>
    <w:rsid w:val="002A4939"/>
    <w:rsid w:val="002D156B"/>
    <w:rsid w:val="002F72C3"/>
    <w:rsid w:val="0030144C"/>
    <w:rsid w:val="00315C8C"/>
    <w:rsid w:val="00330DFC"/>
    <w:rsid w:val="0033782A"/>
    <w:rsid w:val="00373365"/>
    <w:rsid w:val="00375B29"/>
    <w:rsid w:val="00375C9C"/>
    <w:rsid w:val="003815F1"/>
    <w:rsid w:val="00383297"/>
    <w:rsid w:val="0038522C"/>
    <w:rsid w:val="003853E5"/>
    <w:rsid w:val="00385D91"/>
    <w:rsid w:val="00397A58"/>
    <w:rsid w:val="003A5739"/>
    <w:rsid w:val="003B024D"/>
    <w:rsid w:val="003C5618"/>
    <w:rsid w:val="003D2885"/>
    <w:rsid w:val="003D368B"/>
    <w:rsid w:val="003D55FA"/>
    <w:rsid w:val="003F0EEA"/>
    <w:rsid w:val="00403FE6"/>
    <w:rsid w:val="00412C1C"/>
    <w:rsid w:val="0042685D"/>
    <w:rsid w:val="00447F64"/>
    <w:rsid w:val="00453C72"/>
    <w:rsid w:val="004540CE"/>
    <w:rsid w:val="004556F2"/>
    <w:rsid w:val="004646B5"/>
    <w:rsid w:val="00484396"/>
    <w:rsid w:val="00490945"/>
    <w:rsid w:val="004A4EF0"/>
    <w:rsid w:val="004B0D02"/>
    <w:rsid w:val="004B4D97"/>
    <w:rsid w:val="004C4889"/>
    <w:rsid w:val="004D67C7"/>
    <w:rsid w:val="004E004A"/>
    <w:rsid w:val="005229E8"/>
    <w:rsid w:val="00522A45"/>
    <w:rsid w:val="00523591"/>
    <w:rsid w:val="005249D5"/>
    <w:rsid w:val="00533C71"/>
    <w:rsid w:val="00535CEC"/>
    <w:rsid w:val="00542396"/>
    <w:rsid w:val="00543A0B"/>
    <w:rsid w:val="0055603C"/>
    <w:rsid w:val="00561AB6"/>
    <w:rsid w:val="00564AE4"/>
    <w:rsid w:val="0057327F"/>
    <w:rsid w:val="0057539A"/>
    <w:rsid w:val="00576C56"/>
    <w:rsid w:val="00581DE8"/>
    <w:rsid w:val="005901BD"/>
    <w:rsid w:val="00592A2E"/>
    <w:rsid w:val="00592D38"/>
    <w:rsid w:val="005A6C26"/>
    <w:rsid w:val="005B20B1"/>
    <w:rsid w:val="00601EE5"/>
    <w:rsid w:val="006036D1"/>
    <w:rsid w:val="00630750"/>
    <w:rsid w:val="00643AB6"/>
    <w:rsid w:val="00643F63"/>
    <w:rsid w:val="006A6136"/>
    <w:rsid w:val="006B6C09"/>
    <w:rsid w:val="006D0347"/>
    <w:rsid w:val="006D278D"/>
    <w:rsid w:val="006E30C9"/>
    <w:rsid w:val="006E579B"/>
    <w:rsid w:val="00703608"/>
    <w:rsid w:val="00715108"/>
    <w:rsid w:val="00732231"/>
    <w:rsid w:val="00745D3A"/>
    <w:rsid w:val="00767895"/>
    <w:rsid w:val="007A2166"/>
    <w:rsid w:val="007C0DDA"/>
    <w:rsid w:val="007C2495"/>
    <w:rsid w:val="007E51C3"/>
    <w:rsid w:val="00807C9C"/>
    <w:rsid w:val="00825AF5"/>
    <w:rsid w:val="00841D39"/>
    <w:rsid w:val="0084303F"/>
    <w:rsid w:val="0085396B"/>
    <w:rsid w:val="00855E4C"/>
    <w:rsid w:val="00857412"/>
    <w:rsid w:val="008612DD"/>
    <w:rsid w:val="008733D9"/>
    <w:rsid w:val="00875821"/>
    <w:rsid w:val="00876C58"/>
    <w:rsid w:val="00883DA4"/>
    <w:rsid w:val="008A3212"/>
    <w:rsid w:val="008B23DA"/>
    <w:rsid w:val="008B5607"/>
    <w:rsid w:val="008C7E58"/>
    <w:rsid w:val="008D0BDE"/>
    <w:rsid w:val="008F1C53"/>
    <w:rsid w:val="00904656"/>
    <w:rsid w:val="00907D04"/>
    <w:rsid w:val="00910D89"/>
    <w:rsid w:val="00921749"/>
    <w:rsid w:val="00934A77"/>
    <w:rsid w:val="00935D14"/>
    <w:rsid w:val="00973763"/>
    <w:rsid w:val="00983C98"/>
    <w:rsid w:val="00986147"/>
    <w:rsid w:val="009F057C"/>
    <w:rsid w:val="009F4625"/>
    <w:rsid w:val="009F7B2B"/>
    <w:rsid w:val="00A032F5"/>
    <w:rsid w:val="00A13C3C"/>
    <w:rsid w:val="00A21466"/>
    <w:rsid w:val="00A23F5C"/>
    <w:rsid w:val="00A5626B"/>
    <w:rsid w:val="00A752E4"/>
    <w:rsid w:val="00A809C4"/>
    <w:rsid w:val="00A90EF3"/>
    <w:rsid w:val="00A931E5"/>
    <w:rsid w:val="00AA1037"/>
    <w:rsid w:val="00AC2FAE"/>
    <w:rsid w:val="00AD7B6F"/>
    <w:rsid w:val="00AE2162"/>
    <w:rsid w:val="00AE6A33"/>
    <w:rsid w:val="00B00C68"/>
    <w:rsid w:val="00B0156B"/>
    <w:rsid w:val="00B02914"/>
    <w:rsid w:val="00B04017"/>
    <w:rsid w:val="00B1532D"/>
    <w:rsid w:val="00B253B5"/>
    <w:rsid w:val="00B35728"/>
    <w:rsid w:val="00B44C75"/>
    <w:rsid w:val="00B520DE"/>
    <w:rsid w:val="00B546D5"/>
    <w:rsid w:val="00B601EF"/>
    <w:rsid w:val="00B634AC"/>
    <w:rsid w:val="00B6619E"/>
    <w:rsid w:val="00B72A6C"/>
    <w:rsid w:val="00B740D2"/>
    <w:rsid w:val="00B8407D"/>
    <w:rsid w:val="00BA1BD8"/>
    <w:rsid w:val="00BB3B2C"/>
    <w:rsid w:val="00BC5FD4"/>
    <w:rsid w:val="00BD0219"/>
    <w:rsid w:val="00BF22EB"/>
    <w:rsid w:val="00BF4A7A"/>
    <w:rsid w:val="00BF7409"/>
    <w:rsid w:val="00C020B8"/>
    <w:rsid w:val="00C15DAD"/>
    <w:rsid w:val="00C15FCD"/>
    <w:rsid w:val="00C279F3"/>
    <w:rsid w:val="00C536DC"/>
    <w:rsid w:val="00C56DB0"/>
    <w:rsid w:val="00C6531F"/>
    <w:rsid w:val="00C8392A"/>
    <w:rsid w:val="00C94089"/>
    <w:rsid w:val="00C973F2"/>
    <w:rsid w:val="00CB0AF5"/>
    <w:rsid w:val="00CC4CCE"/>
    <w:rsid w:val="00CC6E78"/>
    <w:rsid w:val="00CE0B27"/>
    <w:rsid w:val="00CE275C"/>
    <w:rsid w:val="00CF6505"/>
    <w:rsid w:val="00CF75DE"/>
    <w:rsid w:val="00CF797C"/>
    <w:rsid w:val="00D21B71"/>
    <w:rsid w:val="00D21DD7"/>
    <w:rsid w:val="00D23B01"/>
    <w:rsid w:val="00D26DE5"/>
    <w:rsid w:val="00D3113D"/>
    <w:rsid w:val="00D32725"/>
    <w:rsid w:val="00D3316C"/>
    <w:rsid w:val="00D500C3"/>
    <w:rsid w:val="00D61CB7"/>
    <w:rsid w:val="00D6573B"/>
    <w:rsid w:val="00D65A3C"/>
    <w:rsid w:val="00D74D02"/>
    <w:rsid w:val="00DA4BD6"/>
    <w:rsid w:val="00DB601C"/>
    <w:rsid w:val="00DC138F"/>
    <w:rsid w:val="00DD6D69"/>
    <w:rsid w:val="00DE2F48"/>
    <w:rsid w:val="00DF0390"/>
    <w:rsid w:val="00E22434"/>
    <w:rsid w:val="00E32A18"/>
    <w:rsid w:val="00E40415"/>
    <w:rsid w:val="00E46173"/>
    <w:rsid w:val="00E46736"/>
    <w:rsid w:val="00E50D01"/>
    <w:rsid w:val="00E62E27"/>
    <w:rsid w:val="00E716AC"/>
    <w:rsid w:val="00E75E9C"/>
    <w:rsid w:val="00E82EEB"/>
    <w:rsid w:val="00E831DD"/>
    <w:rsid w:val="00E83430"/>
    <w:rsid w:val="00EA1FF0"/>
    <w:rsid w:val="00EA7ADC"/>
    <w:rsid w:val="00EB06DB"/>
    <w:rsid w:val="00EB2362"/>
    <w:rsid w:val="00EB26E3"/>
    <w:rsid w:val="00EB7BAA"/>
    <w:rsid w:val="00EC1D09"/>
    <w:rsid w:val="00EE238E"/>
    <w:rsid w:val="00EE4F23"/>
    <w:rsid w:val="00EE5644"/>
    <w:rsid w:val="00EE7F9A"/>
    <w:rsid w:val="00EF144B"/>
    <w:rsid w:val="00EF3DD4"/>
    <w:rsid w:val="00EF56B8"/>
    <w:rsid w:val="00F01E32"/>
    <w:rsid w:val="00F04A72"/>
    <w:rsid w:val="00F147B6"/>
    <w:rsid w:val="00F16DFD"/>
    <w:rsid w:val="00F416EC"/>
    <w:rsid w:val="00F44581"/>
    <w:rsid w:val="00F44F63"/>
    <w:rsid w:val="00F63F83"/>
    <w:rsid w:val="00F7072F"/>
    <w:rsid w:val="00F724EB"/>
    <w:rsid w:val="00F73769"/>
    <w:rsid w:val="00F76C80"/>
    <w:rsid w:val="00FA0462"/>
    <w:rsid w:val="00FA22B6"/>
    <w:rsid w:val="00FB3C62"/>
    <w:rsid w:val="00FB7086"/>
    <w:rsid w:val="00FD29E3"/>
    <w:rsid w:val="00FD50A3"/>
    <w:rsid w:val="00FF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50126"/>
  <w15:docId w15:val="{EB82836F-4A88-4325-8C5A-04619016E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23FC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2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2A2E"/>
  </w:style>
  <w:style w:type="paragraph" w:styleId="Pidipagina">
    <w:name w:val="footer"/>
    <w:basedOn w:val="Normale"/>
    <w:link w:val="PidipaginaCarattere"/>
    <w:uiPriority w:val="99"/>
    <w:unhideWhenUsed/>
    <w:rsid w:val="00592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2A2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2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92A2E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10"/>
    <w:qFormat/>
    <w:rsid w:val="00592A2E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TitoloCarattere">
    <w:name w:val="Titolo Carattere"/>
    <w:link w:val="Titolo"/>
    <w:uiPriority w:val="10"/>
    <w:rsid w:val="00592A2E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Grigliatabella">
    <w:name w:val="Table Grid"/>
    <w:basedOn w:val="Tabellanormale"/>
    <w:rsid w:val="00592A2E"/>
    <w:pPr>
      <w:suppressAutoHyphens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92A2E"/>
    <w:rPr>
      <w:color w:val="0000FF"/>
      <w:u w:val="single"/>
    </w:rPr>
  </w:style>
  <w:style w:type="character" w:styleId="Numeropagina">
    <w:name w:val="page number"/>
    <w:basedOn w:val="Carpredefinitoparagrafo"/>
    <w:rsid w:val="00592A2E"/>
  </w:style>
  <w:style w:type="paragraph" w:customStyle="1" w:styleId="Indirizzodestinatario1">
    <w:name w:val="Indirizzo destinatario1"/>
    <w:basedOn w:val="Normale"/>
    <w:rsid w:val="004B0D02"/>
    <w:pPr>
      <w:spacing w:after="0" w:line="240" w:lineRule="auto"/>
      <w:ind w:left="5670"/>
    </w:pPr>
    <w:rPr>
      <w:rFonts w:ascii="Times New Roman" w:hAnsi="Times New Roman"/>
      <w:sz w:val="24"/>
      <w:szCs w:val="24"/>
      <w:lang w:val="en-US" w:eastAsia="en-US" w:bidi="en-US"/>
    </w:rPr>
  </w:style>
  <w:style w:type="character" w:styleId="Testosegnaposto">
    <w:name w:val="Placeholder Text"/>
    <w:uiPriority w:val="99"/>
    <w:semiHidden/>
    <w:rsid w:val="003D368B"/>
    <w:rPr>
      <w:color w:val="808080"/>
    </w:rPr>
  </w:style>
  <w:style w:type="paragraph" w:styleId="Nessunaspaziatura">
    <w:name w:val="No Spacing"/>
    <w:link w:val="NessunaspaziaturaCarattere"/>
    <w:uiPriority w:val="1"/>
    <w:qFormat/>
    <w:rsid w:val="00EA7ADC"/>
    <w:rPr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A7ADC"/>
  </w:style>
  <w:style w:type="paragraph" w:styleId="Sottotitolo">
    <w:name w:val="Subtitle"/>
    <w:basedOn w:val="Normale"/>
    <w:next w:val="Normale"/>
    <w:link w:val="SottotitoloCarattere"/>
    <w:uiPriority w:val="11"/>
    <w:qFormat/>
    <w:rsid w:val="00C56DB0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sid w:val="00C56DB0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F42B8"/>
    <w:pPr>
      <w:ind w:left="720"/>
      <w:contextualSpacing/>
    </w:pPr>
  </w:style>
  <w:style w:type="paragraph" w:customStyle="1" w:styleId="Default">
    <w:name w:val="Default"/>
    <w:rsid w:val="00DD6D6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a">
    <w:basedOn w:val="Normale"/>
    <w:next w:val="Corpotesto"/>
    <w:uiPriority w:val="1"/>
    <w:qFormat/>
    <w:rsid w:val="003D288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b/>
      <w:bCs/>
      <w:i/>
      <w:lang w:val="en-US"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D288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D2885"/>
  </w:style>
  <w:style w:type="paragraph" w:styleId="NormaleWeb">
    <w:name w:val="Normal (Web)"/>
    <w:basedOn w:val="Normale"/>
    <w:uiPriority w:val="99"/>
    <w:semiHidden/>
    <w:unhideWhenUsed/>
    <w:rsid w:val="005235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9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manifestazione%20di%20interess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2013-05-27T00:00:00</PublishDate>
  <Abstract/>
  <CompanyAddress>VIA V. EMANUELE, PALAZZO OROLOGIO, N. 309 -  80038 POMIGLIANO D’ARCO</CompanyAddress>
  <CompanyPhone>081 8890310</CompanyPhone>
  <CompanyFax/>
  <CompanyEmail>udp@ambiton17.it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9548DBF70CEAF4A9E4F58D7CE31E35A" ma:contentTypeVersion="10" ma:contentTypeDescription="Creare un nuovo documento." ma:contentTypeScope="" ma:versionID="3e0b331745c0f498c24f0f49224c8711">
  <xsd:schema xmlns:xsd="http://www.w3.org/2001/XMLSchema" xmlns:xs="http://www.w3.org/2001/XMLSchema" xmlns:p="http://schemas.microsoft.com/office/2006/metadata/properties" xmlns:ns3="08757630-8224-497b-b2eb-9ad6072fd5c8" targetNamespace="http://schemas.microsoft.com/office/2006/metadata/properties" ma:root="true" ma:fieldsID="e200ccdecf03ef358aaf303b2ab120bb" ns3:_="">
    <xsd:import namespace="08757630-8224-497b-b2eb-9ad6072fd5c8"/>
    <xsd:element name="properties">
      <xsd:complexType>
        <xsd:sequence>
          <xsd:element name="documentManagement">
            <xsd:complexType>
              <xsd:all>
                <xsd:element ref="ns3:DataProt" minOccurs="0"/>
                <xsd:element ref="ns3:NumeroPro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57630-8224-497b-b2eb-9ad6072fd5c8" elementFormDefault="qualified">
    <xsd:import namespace="http://schemas.microsoft.com/office/2006/documentManagement/types"/>
    <xsd:import namespace="http://schemas.microsoft.com/office/infopath/2007/PartnerControls"/>
    <xsd:element name="DataProt" ma:index="3" nillable="true" ma:displayName="DataProt" ma:default="[today]" ma:format="DateOnly" ma:internalName="DataProt">
      <xsd:simpleType>
        <xsd:restriction base="dms:DateTime"/>
      </xsd:simpleType>
    </xsd:element>
    <xsd:element name="NumeroProt" ma:index="4" nillable="true" ma:displayName="NumeroProt" ma:decimals="0" ma:internalName="NumeroProt" ma:readOnly="false" ma:percentage="FALSE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ipo di contenuto"/>
        <xsd:element ref="dc:title" minOccurs="0" maxOccurs="1" ma:index="1" ma:displayName="Titolo"/>
        <xsd:element ref="dc:subject" minOccurs="0" maxOccurs="1" ma:index="5" ma:displayName="Oggetto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2" ma:displayName="Categoria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3A3B16-81ED-4CCB-9682-A2F81C3629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7AF375-7759-44A3-B535-51BFD9959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57630-8224-497b-b2eb-9ad6072fd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037691-E199-4954-9FE4-1294AA4771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manifestazione di interesse</Template>
  <TotalTime>0</TotalTime>
  <Pages>2</Pages>
  <Words>691</Words>
  <Characters>3940</Characters>
  <Application>Microsoft Office Word</Application>
  <DocSecurity>4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>arcangelo.cappuccio@ambiton5.it</Manager>
  <Company>Ambito N17 - Ufficio di Piano</Company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COMUNICAZIONE ACCOUNT ATTIVATI - GEPI</dc:subject>
  <dc:creator>Utente</dc:creator>
  <cp:keywords/>
  <cp:lastModifiedBy>Utente</cp:lastModifiedBy>
  <cp:revision>2</cp:revision>
  <cp:lastPrinted>2026-06-15T11:26:00Z</cp:lastPrinted>
  <dcterms:created xsi:type="dcterms:W3CDTF">2026-08-26T07:01:00Z</dcterms:created>
  <dcterms:modified xsi:type="dcterms:W3CDTF">2026-08-26T07:01:00Z</dcterms:modified>
  <cp:category>Lettera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ero di telefono">
    <vt:lpwstr>081 8890310</vt:lpwstr>
  </property>
  <property fmtid="{D5CDD505-2E9C-101B-9397-08002B2CF9AE}" pid="3" name="Fax Società">
    <vt:lpwstr>081 8343238</vt:lpwstr>
  </property>
  <property fmtid="{D5CDD505-2E9C-101B-9397-08002B2CF9AE}" pid="4" name="PEC Società">
    <vt:lpwstr>udp@pec.ambiton17.it</vt:lpwstr>
  </property>
  <property fmtid="{D5CDD505-2E9C-101B-9397-08002B2CF9AE}" pid="5" name="ContentTypeId">
    <vt:lpwstr>0x010100A9548DBF70CEAF4A9E4F58D7CE31E35A</vt:lpwstr>
  </property>
  <property fmtid="{D5CDD505-2E9C-101B-9397-08002B2CF9AE}" pid="6" name="NumeroProt">
    <vt:lpwstr/>
  </property>
  <property fmtid="{D5CDD505-2E9C-101B-9397-08002B2CF9AE}" pid="7" name="DataProt">
    <vt:lpwstr>2016-07-19T00:00:00Z</vt:lpwstr>
  </property>
</Properties>
</file>